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740D8" w14:textId="77777777" w:rsidR="00A56FAE" w:rsidRDefault="00D46F73" w:rsidP="00C40A70">
      <w:pPr>
        <w:pStyle w:val="Heading1"/>
        <w:spacing w:before="0"/>
        <w:jc w:val="right"/>
      </w:pPr>
      <w:r w:rsidRPr="00C40A70">
        <w:rPr>
          <w:sz w:val="44"/>
          <w:szCs w:val="44"/>
        </w:rPr>
        <w:t xml:space="preserve">Sighting </w:t>
      </w:r>
      <w:r w:rsidR="00FA1EB0" w:rsidRPr="00C40A70">
        <w:rPr>
          <w:sz w:val="44"/>
          <w:szCs w:val="44"/>
        </w:rPr>
        <w:t>Report</w:t>
      </w:r>
      <w:r w:rsidRPr="00C40A70">
        <w:rPr>
          <w:sz w:val="44"/>
          <w:szCs w:val="44"/>
        </w:rPr>
        <w:t xml:space="preserve"> Form</w:t>
      </w:r>
      <w:r w:rsidR="00C40A70">
        <w:rPr>
          <w:sz w:val="44"/>
          <w:szCs w:val="44"/>
        </w:rPr>
        <w:t xml:space="preserve"> </w:t>
      </w:r>
      <w:r w:rsidR="00C40A70" w:rsidRPr="00C40A70">
        <w:rPr>
          <w:noProof/>
          <w14:ligatures w14:val="standardContextual"/>
        </w:rPr>
        <w:t xml:space="preserve">                 </w:t>
      </w:r>
      <w:r w:rsidR="00C40A70">
        <w:rPr>
          <w:noProof/>
          <w14:ligatures w14:val="standardContextual"/>
        </w:rPr>
        <w:drawing>
          <wp:inline distT="0" distB="0" distL="0" distR="0" wp14:anchorId="17A33D87" wp14:editId="6C7C2A06">
            <wp:extent cx="2181529" cy="666843"/>
            <wp:effectExtent l="0" t="0" r="9525" b="0"/>
            <wp:docPr id="2062458750" name="Picture 1" descr="A blue text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458750" name="Picture 1" descr="A blue text with white tex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529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F5191" w14:textId="77777777" w:rsidR="006B2CC7" w:rsidRDefault="006B2CC7" w:rsidP="0097630E">
      <w:pPr>
        <w:spacing w:after="120"/>
      </w:pPr>
      <w:r>
        <w:t xml:space="preserve">If a missing person has not been located within the first 48 hours, </w:t>
      </w:r>
      <w:r w:rsidR="00FD1DD1">
        <w:t xml:space="preserve">or if the person has unexpectedly disappeared, </w:t>
      </w:r>
      <w:r>
        <w:t>consideration should be given to completing a Sighting Report Form for all sightings reported during the investigation.  This will enable the SIO or Reviewing Officer to task an officer to conduct a formal evaluation of all sightings (using the Sighting Evaluation Form) to enable the prioritisation of those sightings.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AE570C" w14:paraId="7534E044" w14:textId="77777777" w:rsidTr="0048085D">
        <w:tc>
          <w:tcPr>
            <w:tcW w:w="4531" w:type="dxa"/>
          </w:tcPr>
          <w:p w14:paraId="21B9233C" w14:textId="77777777" w:rsidR="00AE570C" w:rsidRDefault="00AE570C" w:rsidP="00AE570C">
            <w:r>
              <w:t>Missing Person Reference Number</w:t>
            </w:r>
          </w:p>
        </w:tc>
        <w:sdt>
          <w:sdtPr>
            <w:id w:val="-1646273598"/>
            <w:placeholder>
              <w:docPart w:val="FB1847EA683A4ED0B69DA77053794DB8"/>
            </w:placeholder>
            <w:showingPlcHdr/>
          </w:sdtPr>
          <w:sdtEndPr/>
          <w:sdtContent>
            <w:tc>
              <w:tcPr>
                <w:tcW w:w="4485" w:type="dxa"/>
              </w:tcPr>
              <w:p w14:paraId="5689880B" w14:textId="77777777" w:rsidR="00AE570C" w:rsidRDefault="00AE570C" w:rsidP="00AE570C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88C7B7B" w14:textId="77777777" w:rsidR="00997E83" w:rsidRDefault="00997E83" w:rsidP="00D46F73">
      <w:pPr>
        <w:pStyle w:val="Heading2"/>
      </w:pPr>
      <w:r>
        <w:t>Part 1 – Details of Witness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97E83" w14:paraId="605E2007" w14:textId="77777777" w:rsidTr="00941970">
        <w:tc>
          <w:tcPr>
            <w:tcW w:w="4508" w:type="dxa"/>
          </w:tcPr>
          <w:p w14:paraId="1069CB05" w14:textId="77777777" w:rsidR="00997E83" w:rsidRDefault="00997E83" w:rsidP="00941970">
            <w:r>
              <w:t>Name of Witness</w:t>
            </w:r>
            <w:r w:rsidR="0048085D">
              <w:t>.</w:t>
            </w:r>
          </w:p>
        </w:tc>
        <w:sdt>
          <w:sdtPr>
            <w:id w:val="1773271288"/>
            <w:placeholder>
              <w:docPart w:val="1C9E4639C83F4E2D9BC31DE31CCD3EB3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459E2E2C" w14:textId="77777777" w:rsidR="00997E8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7E83" w14:paraId="270945A3" w14:textId="77777777" w:rsidTr="00941970">
        <w:tc>
          <w:tcPr>
            <w:tcW w:w="4508" w:type="dxa"/>
          </w:tcPr>
          <w:p w14:paraId="15FFA8C7" w14:textId="77777777" w:rsidR="00997E83" w:rsidRDefault="00997E83" w:rsidP="00941970">
            <w:r>
              <w:t>Address of Witness</w:t>
            </w:r>
            <w:r w:rsidR="0048085D">
              <w:t>.</w:t>
            </w:r>
          </w:p>
        </w:tc>
        <w:sdt>
          <w:sdtPr>
            <w:id w:val="1235664513"/>
            <w:placeholder>
              <w:docPart w:val="C2D00FACFC884CF7AED89E7F8E890E79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0BFA93EB" w14:textId="77777777" w:rsidR="00997E8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7E83" w14:paraId="69914BC9" w14:textId="77777777" w:rsidTr="00941970">
        <w:tc>
          <w:tcPr>
            <w:tcW w:w="4508" w:type="dxa"/>
          </w:tcPr>
          <w:p w14:paraId="29C13896" w14:textId="77777777" w:rsidR="00997E83" w:rsidRDefault="00997E83" w:rsidP="00941970">
            <w:r>
              <w:t>Contact telephone number</w:t>
            </w:r>
            <w:r w:rsidR="0048085D">
              <w:t>.</w:t>
            </w:r>
          </w:p>
        </w:tc>
        <w:sdt>
          <w:sdtPr>
            <w:id w:val="-1746876721"/>
            <w:placeholder>
              <w:docPart w:val="4E83A44B12B94823A52E82546A2C1A9B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74A49912" w14:textId="77777777" w:rsidR="00997E8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7E83" w14:paraId="10096728" w14:textId="77777777" w:rsidTr="00941970">
        <w:tc>
          <w:tcPr>
            <w:tcW w:w="4508" w:type="dxa"/>
          </w:tcPr>
          <w:p w14:paraId="06154ECA" w14:textId="77777777" w:rsidR="00997E83" w:rsidRDefault="00997E83" w:rsidP="00941970">
            <w:r>
              <w:t>Contact email address</w:t>
            </w:r>
            <w:r w:rsidR="0048085D">
              <w:t>.</w:t>
            </w:r>
          </w:p>
        </w:tc>
        <w:sdt>
          <w:sdtPr>
            <w:id w:val="414450183"/>
            <w:placeholder>
              <w:docPart w:val="C7AC8770BA424281A67F239F89D49975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7A7C5D04" w14:textId="77777777" w:rsidR="00997E8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3C71105" w14:textId="77777777" w:rsidR="00997E83" w:rsidRDefault="00997E83" w:rsidP="00D46F73">
      <w:pPr>
        <w:pStyle w:val="Heading2"/>
      </w:pPr>
      <w:r>
        <w:t>Part 2 – Details of the Sighting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97E83" w14:paraId="78AE3C32" w14:textId="77777777" w:rsidTr="00941970">
        <w:tc>
          <w:tcPr>
            <w:tcW w:w="4508" w:type="dxa"/>
          </w:tcPr>
          <w:p w14:paraId="16E4BC18" w14:textId="77777777" w:rsidR="00997E83" w:rsidRDefault="00997E83" w:rsidP="00941970">
            <w:r>
              <w:t>Time of Sighting</w:t>
            </w:r>
            <w:r w:rsidR="00AE570C">
              <w:t>?</w:t>
            </w:r>
          </w:p>
        </w:tc>
        <w:sdt>
          <w:sdtPr>
            <w:id w:val="184720578"/>
            <w:placeholder>
              <w:docPart w:val="BA0154C6BE114797B1E3373B093CC49A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60109EF0" w14:textId="77777777" w:rsidR="00997E8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7E83" w14:paraId="5EEB4499" w14:textId="77777777" w:rsidTr="00997E83">
        <w:tc>
          <w:tcPr>
            <w:tcW w:w="4508" w:type="dxa"/>
          </w:tcPr>
          <w:p w14:paraId="4F48304A" w14:textId="77777777" w:rsidR="00997E83" w:rsidRDefault="00997E83" w:rsidP="00941970">
            <w:r>
              <w:t>Date of Sighting</w:t>
            </w:r>
            <w:r w:rsidR="00AE570C">
              <w:t>?</w:t>
            </w:r>
          </w:p>
        </w:tc>
        <w:sdt>
          <w:sdtPr>
            <w:id w:val="-927959943"/>
            <w:placeholder>
              <w:docPart w:val="9ED4BF00CB0B48F29CCA664EB4C463C8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1F7176E7" w14:textId="77777777" w:rsidR="00997E8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7E83" w14:paraId="5F67B9F5" w14:textId="77777777" w:rsidTr="00997E83">
        <w:tc>
          <w:tcPr>
            <w:tcW w:w="4508" w:type="dxa"/>
          </w:tcPr>
          <w:p w14:paraId="02B382C5" w14:textId="77777777" w:rsidR="00997E83" w:rsidRDefault="00997E83" w:rsidP="00941970">
            <w:r>
              <w:t>Location of Sighting</w:t>
            </w:r>
            <w:r w:rsidR="00AE570C">
              <w:t>?</w:t>
            </w:r>
          </w:p>
        </w:tc>
        <w:sdt>
          <w:sdtPr>
            <w:id w:val="-615903287"/>
            <w:placeholder>
              <w:docPart w:val="6938419C06E34E18B7520508D830BF1B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3BAC633C" w14:textId="77777777" w:rsidR="00997E8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24953" w14:paraId="71272140" w14:textId="77777777" w:rsidTr="00997E83">
        <w:tc>
          <w:tcPr>
            <w:tcW w:w="4508" w:type="dxa"/>
          </w:tcPr>
          <w:p w14:paraId="2955CF96" w14:textId="77777777" w:rsidR="00824953" w:rsidRDefault="00824953" w:rsidP="00941970">
            <w:r>
              <w:t xml:space="preserve">Description of </w:t>
            </w:r>
            <w:r w:rsidR="006B2CC7">
              <w:t xml:space="preserve">Missing Person, their </w:t>
            </w:r>
            <w:r>
              <w:t>Clothing</w:t>
            </w:r>
            <w:r w:rsidR="006B2CC7">
              <w:t xml:space="preserve"> and Demeanour</w:t>
            </w:r>
            <w:r w:rsidR="00AE570C">
              <w:t>?</w:t>
            </w:r>
          </w:p>
        </w:tc>
        <w:sdt>
          <w:sdtPr>
            <w:id w:val="936639579"/>
            <w:placeholder>
              <w:docPart w:val="8204EDF2B3514C77B307630DA7FE539E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5C097054" w14:textId="77777777" w:rsidR="0082495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7E83" w14:paraId="33D2778E" w14:textId="77777777" w:rsidTr="00997E83">
        <w:tc>
          <w:tcPr>
            <w:tcW w:w="4508" w:type="dxa"/>
          </w:tcPr>
          <w:p w14:paraId="0533932F" w14:textId="77777777" w:rsidR="00997E83" w:rsidRDefault="00997E83" w:rsidP="00941970">
            <w:r w:rsidRPr="00252F8A">
              <w:t>Amount of time the witness had the missing person in view</w:t>
            </w:r>
            <w:r w:rsidR="00AE570C">
              <w:t>?</w:t>
            </w:r>
          </w:p>
        </w:tc>
        <w:sdt>
          <w:sdtPr>
            <w:id w:val="294656916"/>
            <w:placeholder>
              <w:docPart w:val="6D13B3814E144B4AA067F1EC922E1F83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26A21A2A" w14:textId="77777777" w:rsidR="00997E8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7E83" w14:paraId="2870D1BA" w14:textId="77777777" w:rsidTr="00997E83">
        <w:tc>
          <w:tcPr>
            <w:tcW w:w="4508" w:type="dxa"/>
          </w:tcPr>
          <w:p w14:paraId="2C414234" w14:textId="77777777" w:rsidR="00997E83" w:rsidRDefault="00997E83" w:rsidP="00941970">
            <w:r w:rsidRPr="00252F8A">
              <w:t>Distance between the witness and missing person</w:t>
            </w:r>
            <w:r w:rsidR="00AE570C">
              <w:t>?</w:t>
            </w:r>
          </w:p>
        </w:tc>
        <w:sdt>
          <w:sdtPr>
            <w:id w:val="386924977"/>
            <w:placeholder>
              <w:docPart w:val="B1AA10F79DB949868132720846C071DA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5E958088" w14:textId="77777777" w:rsidR="00997E8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7E83" w14:paraId="590518A9" w14:textId="77777777" w:rsidTr="00997E83">
        <w:tc>
          <w:tcPr>
            <w:tcW w:w="4508" w:type="dxa"/>
          </w:tcPr>
          <w:p w14:paraId="0B2A8AC4" w14:textId="77777777" w:rsidR="00997E83" w:rsidRDefault="00997E83" w:rsidP="00941970">
            <w:r w:rsidRPr="00252F8A">
              <w:t>Visibility conditions during observation</w:t>
            </w:r>
            <w:r w:rsidR="00AE570C">
              <w:t>?</w:t>
            </w:r>
          </w:p>
        </w:tc>
        <w:sdt>
          <w:sdtPr>
            <w:id w:val="-967886489"/>
            <w:placeholder>
              <w:docPart w:val="EBD3693C41304E09AED3436A658CCB80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7A1A2B89" w14:textId="77777777" w:rsidR="00997E8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7E83" w14:paraId="6F04AFBC" w14:textId="77777777" w:rsidTr="00997E83">
        <w:tc>
          <w:tcPr>
            <w:tcW w:w="4508" w:type="dxa"/>
          </w:tcPr>
          <w:p w14:paraId="338FE8D5" w14:textId="77777777" w:rsidR="00997E83" w:rsidRPr="00252F8A" w:rsidRDefault="00997E83" w:rsidP="00941970">
            <w:r w:rsidRPr="00252F8A">
              <w:t>Obstructions to the observations</w:t>
            </w:r>
            <w:r w:rsidR="00AE570C">
              <w:t>?</w:t>
            </w:r>
          </w:p>
        </w:tc>
        <w:sdt>
          <w:sdtPr>
            <w:id w:val="-708116790"/>
            <w:placeholder>
              <w:docPart w:val="8E557AED067F4D10BBBDE3C067FC1D53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32E3FA43" w14:textId="77777777" w:rsidR="00997E8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7E83" w14:paraId="63DFC90F" w14:textId="77777777" w:rsidTr="00997E83">
        <w:tc>
          <w:tcPr>
            <w:tcW w:w="4508" w:type="dxa"/>
          </w:tcPr>
          <w:p w14:paraId="21D69F82" w14:textId="77777777" w:rsidR="00997E83" w:rsidRPr="00252F8A" w:rsidRDefault="00997E83" w:rsidP="00941970">
            <w:r w:rsidRPr="00252F8A">
              <w:lastRenderedPageBreak/>
              <w:t>Any particular reason the witness has for remembering the missing person</w:t>
            </w:r>
            <w:r w:rsidR="00AE570C">
              <w:t>?</w:t>
            </w:r>
          </w:p>
        </w:tc>
        <w:sdt>
          <w:sdtPr>
            <w:id w:val="-1707026796"/>
            <w:placeholder>
              <w:docPart w:val="E70B16B15D9E4C4B89002FD649D15781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41B1FA65" w14:textId="77777777" w:rsidR="00997E8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7E83" w14:paraId="4C3BA574" w14:textId="77777777" w:rsidTr="00997E83">
        <w:tc>
          <w:tcPr>
            <w:tcW w:w="4508" w:type="dxa"/>
          </w:tcPr>
          <w:p w14:paraId="1B313285" w14:textId="77777777" w:rsidR="00997E83" w:rsidRPr="00252F8A" w:rsidRDefault="00997E83" w:rsidP="00941970">
            <w:r w:rsidRPr="00252F8A">
              <w:t>Time elapsed since the observation</w:t>
            </w:r>
            <w:r w:rsidR="00AE570C">
              <w:t>?</w:t>
            </w:r>
          </w:p>
        </w:tc>
        <w:sdt>
          <w:sdtPr>
            <w:id w:val="-1822497344"/>
            <w:placeholder>
              <w:docPart w:val="C15204669A0B42FD93572DB98DFE17D9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496BEBA3" w14:textId="77777777" w:rsidR="00997E8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7E83" w14:paraId="5839E840" w14:textId="77777777" w:rsidTr="00997E83">
        <w:tc>
          <w:tcPr>
            <w:tcW w:w="4508" w:type="dxa"/>
          </w:tcPr>
          <w:p w14:paraId="274739CB" w14:textId="77777777" w:rsidR="00997E83" w:rsidRPr="00252F8A" w:rsidRDefault="00997E83" w:rsidP="00941970">
            <w:r w:rsidRPr="00252F8A">
              <w:t>Errors in the description given by the witness</w:t>
            </w:r>
            <w:r w:rsidR="00AE570C">
              <w:t>?</w:t>
            </w:r>
          </w:p>
        </w:tc>
        <w:sdt>
          <w:sdtPr>
            <w:id w:val="1945580764"/>
            <w:placeholder>
              <w:docPart w:val="AEEA293B52854DA08793E83038CEDECA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7280F4BD" w14:textId="77777777" w:rsidR="00997E8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7E83" w14:paraId="29319E61" w14:textId="77777777" w:rsidTr="00997E83">
        <w:tc>
          <w:tcPr>
            <w:tcW w:w="4508" w:type="dxa"/>
          </w:tcPr>
          <w:p w14:paraId="408FC72D" w14:textId="77777777" w:rsidR="00997E83" w:rsidRDefault="00997E83" w:rsidP="00941970">
            <w:r>
              <w:t>Details of any conversation between the witness and missing person</w:t>
            </w:r>
            <w:r w:rsidR="00AE570C">
              <w:t>?</w:t>
            </w:r>
          </w:p>
        </w:tc>
        <w:sdt>
          <w:sdtPr>
            <w:id w:val="20062415"/>
            <w:placeholder>
              <w:docPart w:val="FEF2E9D223FF44D28D3BFF9FB9F15EC1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66D8E0B6" w14:textId="77777777" w:rsidR="00997E8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7E83" w14:paraId="7E1255C8" w14:textId="77777777" w:rsidTr="00997E83">
        <w:tc>
          <w:tcPr>
            <w:tcW w:w="4508" w:type="dxa"/>
          </w:tcPr>
          <w:p w14:paraId="6F95B72B" w14:textId="77777777" w:rsidR="00997E83" w:rsidRDefault="00997E83" w:rsidP="00941970">
            <w:r>
              <w:t>Details of any other person(s) seen with the missing person</w:t>
            </w:r>
            <w:r w:rsidR="00AE570C">
              <w:t>?</w:t>
            </w:r>
          </w:p>
        </w:tc>
        <w:sdt>
          <w:sdtPr>
            <w:id w:val="-1835062608"/>
            <w:placeholder>
              <w:docPart w:val="0761CE76C07E479C9FD833B988A8B4F4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5DA0D4D8" w14:textId="77777777" w:rsidR="00997E8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51A9C" w14:paraId="562365D3" w14:textId="77777777" w:rsidTr="00972E11">
        <w:tc>
          <w:tcPr>
            <w:tcW w:w="4508" w:type="dxa"/>
          </w:tcPr>
          <w:p w14:paraId="2071C867" w14:textId="77777777" w:rsidR="00151A9C" w:rsidRDefault="00151A9C" w:rsidP="00972E11">
            <w:r>
              <w:t>Details of any conversation between the missing person and another person that was overhead</w:t>
            </w:r>
            <w:r w:rsidR="00AE570C">
              <w:t>?</w:t>
            </w:r>
          </w:p>
        </w:tc>
        <w:sdt>
          <w:sdtPr>
            <w:id w:val="843823588"/>
            <w:placeholder>
              <w:docPart w:val="FD6F43DBF9A1492A90050C8C1695CBDF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4821DCE0" w14:textId="77777777" w:rsidR="00151A9C" w:rsidRDefault="00151A9C" w:rsidP="00972E11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24953" w14:paraId="1A76FF37" w14:textId="77777777" w:rsidTr="00997E83">
        <w:tc>
          <w:tcPr>
            <w:tcW w:w="4508" w:type="dxa"/>
          </w:tcPr>
          <w:p w14:paraId="27063170" w14:textId="77777777" w:rsidR="00824953" w:rsidRDefault="00824953" w:rsidP="00941970">
            <w:r>
              <w:t>Details of any vehicle the missing person was using</w:t>
            </w:r>
            <w:r w:rsidR="006B2CC7">
              <w:t xml:space="preserve"> or seen in</w:t>
            </w:r>
            <w:r w:rsidR="00AE570C">
              <w:t>?</w:t>
            </w:r>
          </w:p>
        </w:tc>
        <w:sdt>
          <w:sdtPr>
            <w:id w:val="1094434185"/>
            <w:placeholder>
              <w:docPart w:val="A74419949C1943CFBDAC2C17F0299EB7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33A34ABD" w14:textId="77777777" w:rsidR="00824953" w:rsidRDefault="006B2CC7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24953" w14:paraId="30849ABD" w14:textId="77777777" w:rsidTr="00997E83">
        <w:tc>
          <w:tcPr>
            <w:tcW w:w="4508" w:type="dxa"/>
          </w:tcPr>
          <w:p w14:paraId="6229B08D" w14:textId="77777777" w:rsidR="00824953" w:rsidRDefault="00824953" w:rsidP="00941970">
            <w:r>
              <w:t>Any other Information provided by the witness</w:t>
            </w:r>
            <w:r w:rsidR="00AE570C">
              <w:t>?</w:t>
            </w:r>
          </w:p>
        </w:tc>
        <w:sdt>
          <w:sdtPr>
            <w:id w:val="-1792658525"/>
            <w:placeholder>
              <w:docPart w:val="5D471D3F810B4FF080F772DEEB6BE048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74670DAD" w14:textId="77777777" w:rsidR="00824953" w:rsidRDefault="00D35722" w:rsidP="0094197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A3105EC" w14:textId="77777777" w:rsidR="00D46F73" w:rsidRDefault="00D46F73" w:rsidP="00D46F73">
      <w:pPr>
        <w:pStyle w:val="Heading2"/>
      </w:pPr>
      <w:r>
        <w:t xml:space="preserve">Part </w:t>
      </w:r>
      <w:r w:rsidR="00997E83">
        <w:t>3</w:t>
      </w:r>
      <w:r>
        <w:t xml:space="preserve"> – </w:t>
      </w:r>
      <w:r w:rsidR="00252F8A">
        <w:t xml:space="preserve">How well does the </w:t>
      </w:r>
      <w:r w:rsidR="006B2CC7">
        <w:t>W</w:t>
      </w:r>
      <w:r w:rsidR="00252F8A">
        <w:t xml:space="preserve">itness know the </w:t>
      </w:r>
      <w:r w:rsidR="006B2CC7">
        <w:t>M</w:t>
      </w:r>
      <w:r w:rsidR="00252F8A">
        <w:t>isper?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51A9C" w14:paraId="32B011AB" w14:textId="77777777" w:rsidTr="00972E11">
        <w:tc>
          <w:tcPr>
            <w:tcW w:w="4508" w:type="dxa"/>
          </w:tcPr>
          <w:p w14:paraId="75BD1096" w14:textId="77777777" w:rsidR="00151A9C" w:rsidRDefault="00151A9C" w:rsidP="00972E11">
            <w:r>
              <w:t>Does the witness personally know the missing person?</w:t>
            </w:r>
          </w:p>
        </w:tc>
        <w:sdt>
          <w:sdtPr>
            <w:id w:val="287479536"/>
            <w:placeholder>
              <w:docPart w:val="1A700281C348460DB56040066DD8EBD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508" w:type="dxa"/>
              </w:tcPr>
              <w:p w14:paraId="7132533C" w14:textId="77777777" w:rsidR="00151A9C" w:rsidRDefault="00151A9C" w:rsidP="00972E11">
                <w:r w:rsidRPr="0001711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730E5" w14:paraId="0AE38A2E" w14:textId="77777777">
        <w:tc>
          <w:tcPr>
            <w:tcW w:w="4508" w:type="dxa"/>
          </w:tcPr>
          <w:p w14:paraId="27A2A41D" w14:textId="77777777" w:rsidR="006730E5" w:rsidRDefault="006730E5" w:rsidP="006730E5">
            <w:r>
              <w:t>If the witness personally knows the missing person, how long have they known them?</w:t>
            </w:r>
          </w:p>
        </w:tc>
        <w:sdt>
          <w:sdtPr>
            <w:id w:val="-2126834286"/>
            <w:placeholder>
              <w:docPart w:val="0A1C63F0F11E4CB1820A80545D80A061"/>
            </w:placeholder>
            <w:showingPlcHdr/>
            <w:dropDownList>
              <w:listItem w:value="Choose an item."/>
              <w:listItem w:displayText="Not Personally Known" w:value="Not Personally Known"/>
              <w:listItem w:displayText="Less than a month" w:value="Less than a month"/>
              <w:listItem w:displayText="Less than a year" w:value="Less than a year"/>
              <w:listItem w:displayText="Less than 5 years" w:value="Less than 5 years"/>
              <w:listItem w:displayText="Over 5 years" w:value="Over 5 years"/>
            </w:dropDownList>
          </w:sdtPr>
          <w:sdtEndPr/>
          <w:sdtContent>
            <w:tc>
              <w:tcPr>
                <w:tcW w:w="4508" w:type="dxa"/>
              </w:tcPr>
              <w:p w14:paraId="257EC1F5" w14:textId="77777777" w:rsidR="006730E5" w:rsidRDefault="006730E5" w:rsidP="006730E5">
                <w:r w:rsidRPr="0001711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730E5" w14:paraId="3393404E" w14:textId="77777777" w:rsidTr="00972E11">
        <w:tc>
          <w:tcPr>
            <w:tcW w:w="4508" w:type="dxa"/>
          </w:tcPr>
          <w:p w14:paraId="5638C6B3" w14:textId="77777777" w:rsidR="006730E5" w:rsidRDefault="006730E5" w:rsidP="00972E11">
            <w:r>
              <w:t>If the witness personally knows the missing person, what is their relationship?</w:t>
            </w:r>
          </w:p>
        </w:tc>
        <w:sdt>
          <w:sdtPr>
            <w:id w:val="-1029026046"/>
            <w:placeholder>
              <w:docPart w:val="EB9A55E03D27445FB780932B30D30E42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5B2B9F83" w14:textId="77777777" w:rsidR="006730E5" w:rsidRDefault="006730E5" w:rsidP="00972E11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30E5" w14:paraId="4FF138D1" w14:textId="77777777">
        <w:tc>
          <w:tcPr>
            <w:tcW w:w="4508" w:type="dxa"/>
          </w:tcPr>
          <w:p w14:paraId="3316B067" w14:textId="77777777" w:rsidR="006730E5" w:rsidRDefault="006730E5" w:rsidP="006730E5">
            <w:r>
              <w:t>How frequently has the witness seen the missing person before they went missing?</w:t>
            </w:r>
          </w:p>
        </w:tc>
        <w:sdt>
          <w:sdtPr>
            <w:id w:val="-1713798762"/>
            <w:placeholder>
              <w:docPart w:val="7E1BC1114E314585B4A830CE3B0DB594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087A1E83" w14:textId="77777777" w:rsidR="006730E5" w:rsidRDefault="006730E5" w:rsidP="006730E5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30E5" w14:paraId="741A44EC" w14:textId="77777777">
        <w:tc>
          <w:tcPr>
            <w:tcW w:w="4508" w:type="dxa"/>
          </w:tcPr>
          <w:p w14:paraId="741D90B9" w14:textId="77777777" w:rsidR="006730E5" w:rsidRDefault="006730E5" w:rsidP="006730E5">
            <w:r>
              <w:t>When was the last time the witness saw the missing person before they went missing?</w:t>
            </w:r>
          </w:p>
        </w:tc>
        <w:sdt>
          <w:sdtPr>
            <w:id w:val="1495074665"/>
            <w:placeholder>
              <w:docPart w:val="CBDA24AC18D947E6AD5BEC0CB97FBE52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2D461181" w14:textId="77777777" w:rsidR="006730E5" w:rsidRDefault="006730E5" w:rsidP="006730E5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D39CA" w14:paraId="4D182837" w14:textId="77777777" w:rsidTr="00151A9C">
        <w:tc>
          <w:tcPr>
            <w:tcW w:w="4508" w:type="dxa"/>
          </w:tcPr>
          <w:p w14:paraId="2ED30161" w14:textId="77777777" w:rsidR="001D39CA" w:rsidRDefault="001D39CA" w:rsidP="001D39CA">
            <w:r>
              <w:t>If not personally known, how did the witness recognise the missing person?</w:t>
            </w:r>
          </w:p>
        </w:tc>
        <w:sdt>
          <w:sdtPr>
            <w:id w:val="2045090187"/>
            <w:placeholder>
              <w:docPart w:val="232227457E7244E981D66DAFEFDF3BA7"/>
            </w:placeholder>
            <w:showingPlcHdr/>
            <w:dropDownList>
              <w:listItem w:value="Choose an item."/>
              <w:listItem w:displayText="Photograph in the Media" w:value="Photograph in the Media"/>
              <w:listItem w:displayText="Video in the Media" w:value="Video in the Media"/>
              <w:listItem w:displayText="Publicity Poster" w:value="Publicity Poster"/>
              <w:listItem w:displayText="Other" w:value="Other"/>
            </w:dropDownList>
          </w:sdtPr>
          <w:sdtEndPr/>
          <w:sdtContent>
            <w:tc>
              <w:tcPr>
                <w:tcW w:w="4508" w:type="dxa"/>
              </w:tcPr>
              <w:p w14:paraId="6FE8B296" w14:textId="77777777" w:rsidR="001D39CA" w:rsidRDefault="001D39CA" w:rsidP="001D39CA">
                <w:r w:rsidRPr="0001711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730E5" w14:paraId="42969063" w14:textId="77777777" w:rsidTr="00151A9C">
        <w:tc>
          <w:tcPr>
            <w:tcW w:w="4508" w:type="dxa"/>
          </w:tcPr>
          <w:p w14:paraId="32CBAC69" w14:textId="77777777" w:rsidR="006730E5" w:rsidRDefault="001D39CA" w:rsidP="006730E5">
            <w:r>
              <w:t xml:space="preserve">Details of </w:t>
            </w:r>
            <w:r w:rsidR="00AE570C">
              <w:t>any media appeal or social media post that the sighting is based on</w:t>
            </w:r>
            <w:r w:rsidR="006730E5">
              <w:t>?</w:t>
            </w:r>
          </w:p>
        </w:tc>
        <w:sdt>
          <w:sdtPr>
            <w:id w:val="138541035"/>
            <w:placeholder>
              <w:docPart w:val="59F76CEE392D42CEA5ADEAB62A01A73B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4AA1F73C" w14:textId="77777777" w:rsidR="006730E5" w:rsidRDefault="006730E5" w:rsidP="006730E5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52E0CC5" w14:textId="77777777" w:rsidR="00252F8A" w:rsidRDefault="00252F8A" w:rsidP="00252F8A">
      <w:pPr>
        <w:pStyle w:val="Heading2"/>
      </w:pPr>
      <w:r>
        <w:lastRenderedPageBreak/>
        <w:t xml:space="preserve">Part </w:t>
      </w:r>
      <w:r w:rsidR="00997E83">
        <w:t>4</w:t>
      </w:r>
      <w:r>
        <w:t xml:space="preserve"> </w:t>
      </w:r>
      <w:r w:rsidR="00FA1EB0">
        <w:t>–</w:t>
      </w:r>
      <w:r>
        <w:t xml:space="preserve"> </w:t>
      </w:r>
      <w:r w:rsidR="00FA1EB0">
        <w:t>Witness Certainty</w:t>
      </w:r>
      <w:r>
        <w:t xml:space="preserve"> of Sighting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A1EB0" w14:paraId="39485DDA" w14:textId="77777777" w:rsidTr="00941970">
        <w:tc>
          <w:tcPr>
            <w:tcW w:w="4508" w:type="dxa"/>
          </w:tcPr>
          <w:p w14:paraId="72AC9D22" w14:textId="77777777" w:rsidR="00FA1EB0" w:rsidRDefault="00FA1EB0" w:rsidP="00941970">
            <w:r>
              <w:t>How certain is the witness that the sighting was the missing person</w:t>
            </w:r>
            <w:r w:rsidR="00D35722">
              <w:t>?</w:t>
            </w:r>
          </w:p>
        </w:tc>
        <w:sdt>
          <w:sdtPr>
            <w:id w:val="-816561534"/>
            <w:placeholder>
              <w:docPart w:val="3948524DF1C749A3ABE26600681C066C"/>
            </w:placeholder>
            <w:showingPlcHdr/>
            <w:comboBox>
              <w:listItem w:value="Choose an item."/>
              <w:listItem w:displayText="100% Certain" w:value="100% Certain"/>
              <w:listItem w:displayText="Fairly Confident" w:value="Fairly Confident"/>
              <w:listItem w:displayText="Unsure" w:value="Unsure"/>
            </w:comboBox>
          </w:sdtPr>
          <w:sdtEndPr/>
          <w:sdtContent>
            <w:tc>
              <w:tcPr>
                <w:tcW w:w="4508" w:type="dxa"/>
              </w:tcPr>
              <w:p w14:paraId="63150AB3" w14:textId="77777777" w:rsidR="00FA1EB0" w:rsidRDefault="00FA1EB0" w:rsidP="00941970">
                <w:r w:rsidRPr="0001711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28455275" w14:textId="77777777" w:rsidR="00252F8A" w:rsidRDefault="00252F8A" w:rsidP="00252F8A">
      <w:pPr>
        <w:pStyle w:val="Heading2"/>
      </w:pPr>
      <w:r>
        <w:t xml:space="preserve">Part </w:t>
      </w:r>
      <w:r w:rsidR="00997E83">
        <w:t>5</w:t>
      </w:r>
      <w:r>
        <w:t xml:space="preserve"> – </w:t>
      </w:r>
      <w:r w:rsidR="006B2CC7">
        <w:t xml:space="preserve">Reporting Officers Assessment of </w:t>
      </w:r>
      <w:r w:rsidR="00FA1EB0">
        <w:t xml:space="preserve">Witness </w:t>
      </w:r>
      <w:r>
        <w:t>Reliability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24953" w14:paraId="448045BD" w14:textId="77777777" w:rsidTr="00941970">
        <w:tc>
          <w:tcPr>
            <w:tcW w:w="4508" w:type="dxa"/>
          </w:tcPr>
          <w:p w14:paraId="06791951" w14:textId="77777777" w:rsidR="00824953" w:rsidRDefault="00824953" w:rsidP="00FA1EB0">
            <w:r>
              <w:t>Could the witness have any motive for reporting a false sighting?</w:t>
            </w:r>
          </w:p>
        </w:tc>
        <w:sdt>
          <w:sdtPr>
            <w:id w:val="-1048839040"/>
            <w:placeholder>
              <w:docPart w:val="0ED274DC3D074B2D983FBB554BB75E4F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6ECCDE7D" w14:textId="77777777" w:rsidR="00824953" w:rsidRDefault="00D35722" w:rsidP="00FA1EB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1EB0" w14:paraId="6CBAAA20" w14:textId="77777777" w:rsidTr="00941970">
        <w:tc>
          <w:tcPr>
            <w:tcW w:w="4508" w:type="dxa"/>
          </w:tcPr>
          <w:p w14:paraId="080045E5" w14:textId="77777777" w:rsidR="00FA1EB0" w:rsidRDefault="00FA1EB0" w:rsidP="00FA1EB0">
            <w:r>
              <w:t xml:space="preserve">Does the reporting officer have any </w:t>
            </w:r>
            <w:r w:rsidR="00824953">
              <w:t xml:space="preserve">other </w:t>
            </w:r>
            <w:r>
              <w:t>reason to doubt the reliability of the witness?</w:t>
            </w:r>
          </w:p>
        </w:tc>
        <w:sdt>
          <w:sdtPr>
            <w:id w:val="-759136925"/>
            <w:placeholder>
              <w:docPart w:val="0F8A7ECB28104FEB9249FAA7F39CBC43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0D861AB1" w14:textId="77777777" w:rsidR="00FA1EB0" w:rsidRDefault="00D35722" w:rsidP="00FA1EB0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01D85CF" w14:textId="77777777" w:rsidR="00D46F73" w:rsidRPr="00D46F73" w:rsidRDefault="00D46F73" w:rsidP="00C40A70">
      <w:pPr>
        <w:spacing w:before="0" w:line="240" w:lineRule="auto"/>
      </w:pPr>
    </w:p>
    <w:sectPr w:rsidR="00D46F73" w:rsidRPr="00D46F73" w:rsidSect="00A810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D7FA9" w14:textId="77777777" w:rsidR="00DE1659" w:rsidRDefault="00DE1659" w:rsidP="00DE1659">
      <w:pPr>
        <w:spacing w:before="0" w:line="240" w:lineRule="auto"/>
      </w:pPr>
      <w:r>
        <w:separator/>
      </w:r>
    </w:p>
  </w:endnote>
  <w:endnote w:type="continuationSeparator" w:id="0">
    <w:p w14:paraId="4EC3ABDE" w14:textId="77777777" w:rsidR="00DE1659" w:rsidRDefault="00DE1659" w:rsidP="00DE165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C268C" w14:textId="02A1D358" w:rsidR="00DE1659" w:rsidRDefault="00DE165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5357C10" wp14:editId="6B38F3B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499110"/>
              <wp:effectExtent l="0" t="0" r="14605" b="0"/>
              <wp:wrapNone/>
              <wp:docPr id="178168196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8E5132" w14:textId="78CDA95A" w:rsidR="00DE1659" w:rsidRPr="00DE1659" w:rsidRDefault="00DE1659" w:rsidP="00DE1659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DE1659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357C1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left:0;text-align:left;margin-left:0;margin-top:0;width:40.85pt;height:39.3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28E5132" w14:textId="78CDA95A" w:rsidR="00DE1659" w:rsidRPr="00DE1659" w:rsidRDefault="00DE1659" w:rsidP="00DE1659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DE1659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2273" w14:textId="7F3306CE" w:rsidR="00DE1659" w:rsidRDefault="00DE165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3990FA9" wp14:editId="5FAF3265">
              <wp:simplePos x="914400" y="1007472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499110"/>
              <wp:effectExtent l="0" t="0" r="14605" b="0"/>
              <wp:wrapNone/>
              <wp:docPr id="16490086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BEAA38" w14:textId="7A950138" w:rsidR="00DE1659" w:rsidRPr="00DE1659" w:rsidRDefault="00DE1659" w:rsidP="00DE1659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DE1659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990FA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0.85pt;height:39.3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1BEAA38" w14:textId="7A950138" w:rsidR="00DE1659" w:rsidRPr="00DE1659" w:rsidRDefault="00DE1659" w:rsidP="00DE1659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DE1659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D27E" w14:textId="2C3B2B38" w:rsidR="00DE1659" w:rsidRDefault="00DE165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4F5C221" wp14:editId="744B02B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499110"/>
              <wp:effectExtent l="0" t="0" r="14605" b="0"/>
              <wp:wrapNone/>
              <wp:docPr id="58864385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EA0C32" w14:textId="43E280C1" w:rsidR="00DE1659" w:rsidRPr="00DE1659" w:rsidRDefault="00DE1659" w:rsidP="00DE1659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DE1659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F5C22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40.85pt;height:39.3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EEA0C32" w14:textId="43E280C1" w:rsidR="00DE1659" w:rsidRPr="00DE1659" w:rsidRDefault="00DE1659" w:rsidP="00DE1659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DE1659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7C33F" w14:textId="77777777" w:rsidR="00DE1659" w:rsidRDefault="00DE1659" w:rsidP="00DE1659">
      <w:pPr>
        <w:spacing w:before="0" w:line="240" w:lineRule="auto"/>
      </w:pPr>
      <w:r>
        <w:separator/>
      </w:r>
    </w:p>
  </w:footnote>
  <w:footnote w:type="continuationSeparator" w:id="0">
    <w:p w14:paraId="2445D227" w14:textId="77777777" w:rsidR="00DE1659" w:rsidRDefault="00DE1659" w:rsidP="00DE165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A1237" w14:textId="4A6A7E11" w:rsidR="00DE1659" w:rsidRDefault="00DE165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7330CF" wp14:editId="1FE480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499110"/>
              <wp:effectExtent l="0" t="0" r="14605" b="15240"/>
              <wp:wrapNone/>
              <wp:docPr id="28338815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60465" w14:textId="4E53855C" w:rsidR="00DE1659" w:rsidRPr="00DE1659" w:rsidRDefault="00DE1659" w:rsidP="00DE1659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DE1659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7330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40.85pt;height:39.3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57360465" w14:textId="4E53855C" w:rsidR="00DE1659" w:rsidRPr="00DE1659" w:rsidRDefault="00DE1659" w:rsidP="00DE1659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DE1659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72EF" w14:textId="5A4D828C" w:rsidR="00DE1659" w:rsidRDefault="00DE165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A96239A" wp14:editId="6775FC45">
              <wp:simplePos x="914400" y="451757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499110"/>
              <wp:effectExtent l="0" t="0" r="14605" b="15240"/>
              <wp:wrapNone/>
              <wp:docPr id="69848011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4BC5AB" w14:textId="35EB0BDC" w:rsidR="00DE1659" w:rsidRPr="00DE1659" w:rsidRDefault="00DE1659" w:rsidP="00DE1659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DE1659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96239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0.85pt;height:39.3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404BC5AB" w14:textId="35EB0BDC" w:rsidR="00DE1659" w:rsidRPr="00DE1659" w:rsidRDefault="00DE1659" w:rsidP="00DE1659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DE1659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5E4C1" w14:textId="12BBB378" w:rsidR="00DE1659" w:rsidRDefault="00DE165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E0C0B6" wp14:editId="485C304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499110"/>
              <wp:effectExtent l="0" t="0" r="14605" b="15240"/>
              <wp:wrapNone/>
              <wp:docPr id="58788510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F956BE" w14:textId="3E81A7F1" w:rsidR="00DE1659" w:rsidRPr="00DE1659" w:rsidRDefault="00DE1659" w:rsidP="00DE1659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DE1659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E0C0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40.85pt;height:39.3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7EF956BE" w14:textId="3E81A7F1" w:rsidR="00DE1659" w:rsidRPr="00DE1659" w:rsidRDefault="00DE1659" w:rsidP="00DE1659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DE1659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B62C3"/>
    <w:multiLevelType w:val="hybridMultilevel"/>
    <w:tmpl w:val="16FC23A4"/>
    <w:lvl w:ilvl="0" w:tplc="BC908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144E6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2CA8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0C54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161A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748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72C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F6A3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08C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729645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 w:cryptProviderType="rsaAES" w:cryptAlgorithmClass="hash" w:cryptAlgorithmType="typeAny" w:cryptAlgorithmSid="14" w:cryptSpinCount="100000" w:hash="ZJiojUs19MANlBIlUvlRTNw8u3XFW3HZGKiEZcCOxkVQKmnM2UfzWE9Ts7wr5PyPJ6GNPaSzY/PLHFmjaToGJg==" w:salt="/8Su1qpmHntCeMLrem0mAg==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59"/>
    <w:rsid w:val="00005388"/>
    <w:rsid w:val="0001582E"/>
    <w:rsid w:val="00064BDF"/>
    <w:rsid w:val="000C46CF"/>
    <w:rsid w:val="000F7E7C"/>
    <w:rsid w:val="00126F64"/>
    <w:rsid w:val="00151A9C"/>
    <w:rsid w:val="001D39CA"/>
    <w:rsid w:val="00252F8A"/>
    <w:rsid w:val="003273CA"/>
    <w:rsid w:val="0035334F"/>
    <w:rsid w:val="00422B8F"/>
    <w:rsid w:val="0048085D"/>
    <w:rsid w:val="00502EA1"/>
    <w:rsid w:val="00574D53"/>
    <w:rsid w:val="006203A7"/>
    <w:rsid w:val="006268E4"/>
    <w:rsid w:val="00641C71"/>
    <w:rsid w:val="006730E5"/>
    <w:rsid w:val="006933E7"/>
    <w:rsid w:val="006B2CC7"/>
    <w:rsid w:val="006C01DD"/>
    <w:rsid w:val="007072D9"/>
    <w:rsid w:val="00824953"/>
    <w:rsid w:val="00902BFB"/>
    <w:rsid w:val="0091742C"/>
    <w:rsid w:val="0097630E"/>
    <w:rsid w:val="009877D3"/>
    <w:rsid w:val="0099655D"/>
    <w:rsid w:val="00997E83"/>
    <w:rsid w:val="00A56FAE"/>
    <w:rsid w:val="00A81036"/>
    <w:rsid w:val="00A84F3D"/>
    <w:rsid w:val="00A85462"/>
    <w:rsid w:val="00A87C96"/>
    <w:rsid w:val="00AE570C"/>
    <w:rsid w:val="00B8720E"/>
    <w:rsid w:val="00BE7452"/>
    <w:rsid w:val="00C4020E"/>
    <w:rsid w:val="00C40A70"/>
    <w:rsid w:val="00CA7E63"/>
    <w:rsid w:val="00D35722"/>
    <w:rsid w:val="00D46F73"/>
    <w:rsid w:val="00D638CF"/>
    <w:rsid w:val="00DD0E33"/>
    <w:rsid w:val="00DE1659"/>
    <w:rsid w:val="00E252C7"/>
    <w:rsid w:val="00EC4A2D"/>
    <w:rsid w:val="00EE75BA"/>
    <w:rsid w:val="00FA1EB0"/>
    <w:rsid w:val="00FD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31B2F"/>
  <w15:chartTrackingRefBased/>
  <w15:docId w15:val="{77834BBD-F268-4896-8514-A70FF8AB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F73"/>
    <w:pPr>
      <w:spacing w:before="120" w:after="0" w:line="360" w:lineRule="auto"/>
      <w:jc w:val="both"/>
    </w:pPr>
    <w:rPr>
      <w:rFonts w:ascii="Calibri" w:hAnsi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E83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2EA1"/>
    <w:pPr>
      <w:keepNext/>
      <w:keepLines/>
      <w:spacing w:before="240"/>
      <w:outlineLvl w:val="1"/>
    </w:pPr>
    <w:rPr>
      <w:rFonts w:eastAsiaTheme="majorEastAsia" w:cstheme="majorBidi"/>
      <w:b/>
      <w:i/>
      <w:color w:val="000000" w:themeColor="text1"/>
      <w:kern w:val="2"/>
      <w:sz w:val="28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2EA1"/>
    <w:pPr>
      <w:keepNext/>
      <w:keepLines/>
      <w:spacing w:before="240"/>
      <w:outlineLvl w:val="2"/>
    </w:pPr>
    <w:rPr>
      <w:rFonts w:eastAsiaTheme="majorEastAsia" w:cstheme="majorBidi"/>
      <w:b/>
      <w:color w:val="0A2F40" w:themeColor="accent1" w:themeShade="7F"/>
      <w:kern w:val="2"/>
      <w:sz w:val="24"/>
      <w:szCs w:val="24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334F"/>
    <w:pPr>
      <w:keepNext/>
      <w:keepLines/>
      <w:spacing w:before="240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22B8F"/>
    <w:pPr>
      <w:keepNext/>
      <w:keepLines/>
      <w:spacing w:before="40"/>
      <w:outlineLvl w:val="4"/>
    </w:pPr>
    <w:rPr>
      <w:rFonts w:eastAsiaTheme="majorEastAsia" w:cstheme="majorBidi"/>
      <w:b/>
      <w:i/>
      <w:color w:val="000000" w:themeColor="text1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F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F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F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F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E83"/>
    <w:rPr>
      <w:rFonts w:ascii="Calibri" w:eastAsiaTheme="majorEastAsia" w:hAnsi="Calibri" w:cstheme="majorBidi"/>
      <w:b/>
      <w:kern w:val="0"/>
      <w:sz w:val="3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02EA1"/>
    <w:rPr>
      <w:rFonts w:ascii="Calibri" w:eastAsiaTheme="majorEastAsia" w:hAnsi="Calibri" w:cstheme="majorBidi"/>
      <w:b/>
      <w:i/>
      <w:color w:val="000000" w:themeColor="tex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5334F"/>
    <w:rPr>
      <w:rFonts w:ascii="Calibri" w:eastAsiaTheme="majorEastAsia" w:hAnsi="Calibri" w:cstheme="majorBidi"/>
      <w:b/>
      <w:i/>
      <w:iC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02EA1"/>
    <w:rPr>
      <w:rFonts w:ascii="Calibri" w:eastAsiaTheme="majorEastAsia" w:hAnsi="Calibri" w:cstheme="majorBidi"/>
      <w:b/>
      <w:color w:val="0A2F40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22B8F"/>
    <w:rPr>
      <w:rFonts w:ascii="Calibri" w:eastAsiaTheme="majorEastAsia" w:hAnsi="Calibri" w:cstheme="majorBidi"/>
      <w:b/>
      <w:i/>
      <w:color w:val="000000" w:themeColor="text1"/>
      <w:sz w:val="24"/>
    </w:rPr>
  </w:style>
  <w:style w:type="paragraph" w:styleId="ListParagraph">
    <w:name w:val="List Paragraph"/>
    <w:basedOn w:val="Normal"/>
    <w:uiPriority w:val="34"/>
    <w:qFormat/>
    <w:rsid w:val="00A84F3D"/>
    <w:pPr>
      <w:ind w:left="720"/>
    </w:pPr>
    <w:rPr>
      <w:rFonts w:cs="Calibri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F73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F73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F73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F73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46F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F7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F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F7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D46F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F73"/>
    <w:rPr>
      <w:rFonts w:ascii="Calibri" w:hAnsi="Calibri"/>
      <w:i/>
      <w:iCs/>
      <w:color w:val="404040" w:themeColor="text1" w:themeTint="BF"/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D46F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F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F73"/>
    <w:rPr>
      <w:rFonts w:ascii="Calibri" w:hAnsi="Calibri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D46F7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6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46F7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E1659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659"/>
    <w:rPr>
      <w:rFonts w:ascii="Calibri" w:hAnsi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E1659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659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2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51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36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9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7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6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3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89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83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68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9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3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ys.Samuel\OneDrive%20-%20Police%20Digital%20Service\Website\Sighting%20Report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1847EA683A4ED0B69DA77053794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C10BD-0FDA-4F16-9687-8D8953B84706}"/>
      </w:docPartPr>
      <w:docPartBody>
        <w:p w:rsidR="004B3687" w:rsidRDefault="004B3687">
          <w:pPr>
            <w:pStyle w:val="FB1847EA683A4ED0B69DA77053794DB8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9E4639C83F4E2D9BC31DE31CCD3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5F932-E72C-42A7-AD77-83301BFD2961}"/>
      </w:docPartPr>
      <w:docPartBody>
        <w:p w:rsidR="004B3687" w:rsidRDefault="004B3687">
          <w:pPr>
            <w:pStyle w:val="1C9E4639C83F4E2D9BC31DE31CCD3EB3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D00FACFC884CF7AED89E7F8E890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1CEB4-E6C2-4926-8A0D-E65524B363A3}"/>
      </w:docPartPr>
      <w:docPartBody>
        <w:p w:rsidR="004B3687" w:rsidRDefault="004B3687">
          <w:pPr>
            <w:pStyle w:val="C2D00FACFC884CF7AED89E7F8E890E79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83A44B12B94823A52E82546A2C1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41CB7-4A6B-441D-B0A9-40B1B750C93D}"/>
      </w:docPartPr>
      <w:docPartBody>
        <w:p w:rsidR="004B3687" w:rsidRDefault="004B3687">
          <w:pPr>
            <w:pStyle w:val="4E83A44B12B94823A52E82546A2C1A9B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AC8770BA424281A67F239F89D49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08472-D34E-459C-850A-AA1C667B3B42}"/>
      </w:docPartPr>
      <w:docPartBody>
        <w:p w:rsidR="004B3687" w:rsidRDefault="004B3687">
          <w:pPr>
            <w:pStyle w:val="C7AC8770BA424281A67F239F89D49975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0154C6BE114797B1E3373B093CC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BF078-1C6C-40F8-AB89-1EA8B304D403}"/>
      </w:docPartPr>
      <w:docPartBody>
        <w:p w:rsidR="004B3687" w:rsidRDefault="004B3687">
          <w:pPr>
            <w:pStyle w:val="BA0154C6BE114797B1E3373B093CC49A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D4BF00CB0B48F29CCA664EB4C46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9558B-03FE-44C0-A56A-97D8C9FD3A39}"/>
      </w:docPartPr>
      <w:docPartBody>
        <w:p w:rsidR="004B3687" w:rsidRDefault="004B3687">
          <w:pPr>
            <w:pStyle w:val="9ED4BF00CB0B48F29CCA664EB4C463C8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38419C06E34E18B7520508D830B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85FC1-4660-4FB9-AAC0-E8FA856647EC}"/>
      </w:docPartPr>
      <w:docPartBody>
        <w:p w:rsidR="004B3687" w:rsidRDefault="004B3687">
          <w:pPr>
            <w:pStyle w:val="6938419C06E34E18B7520508D830BF1B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04EDF2B3514C77B307630DA7FE5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3066C-F1A7-4E7C-AED7-D1C32F6D0748}"/>
      </w:docPartPr>
      <w:docPartBody>
        <w:p w:rsidR="004B3687" w:rsidRDefault="004B3687">
          <w:pPr>
            <w:pStyle w:val="8204EDF2B3514C77B307630DA7FE539E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13B3814E144B4AA067F1EC922E1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B5CD7-BB3F-49B4-98E9-BDE33CC6F32B}"/>
      </w:docPartPr>
      <w:docPartBody>
        <w:p w:rsidR="004B3687" w:rsidRDefault="004B3687">
          <w:pPr>
            <w:pStyle w:val="6D13B3814E144B4AA067F1EC922E1F83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AA10F79DB949868132720846C07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5C086-6D76-417D-8AA9-A54227A0760E}"/>
      </w:docPartPr>
      <w:docPartBody>
        <w:p w:rsidR="004B3687" w:rsidRDefault="004B3687">
          <w:pPr>
            <w:pStyle w:val="B1AA10F79DB949868132720846C071DA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D3693C41304E09AED3436A658CC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51F75-F20D-4368-976F-E4ED2443F821}"/>
      </w:docPartPr>
      <w:docPartBody>
        <w:p w:rsidR="004B3687" w:rsidRDefault="004B3687">
          <w:pPr>
            <w:pStyle w:val="EBD3693C41304E09AED3436A658CCB80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557AED067F4D10BBBDE3C067FC1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3D1F4-841F-43C6-9E52-E51666C109AF}"/>
      </w:docPartPr>
      <w:docPartBody>
        <w:p w:rsidR="004B3687" w:rsidRDefault="004B3687">
          <w:pPr>
            <w:pStyle w:val="8E557AED067F4D10BBBDE3C067FC1D53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0B16B15D9E4C4B89002FD649D15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E3B73-6D09-4DEF-B892-EAAFF17C783B}"/>
      </w:docPartPr>
      <w:docPartBody>
        <w:p w:rsidR="004B3687" w:rsidRDefault="004B3687">
          <w:pPr>
            <w:pStyle w:val="E70B16B15D9E4C4B89002FD649D15781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5204669A0B42FD93572DB98DFE1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3EC4F-2D8F-432C-957F-9E914A7E149C}"/>
      </w:docPartPr>
      <w:docPartBody>
        <w:p w:rsidR="004B3687" w:rsidRDefault="004B3687">
          <w:pPr>
            <w:pStyle w:val="C15204669A0B42FD93572DB98DFE17D9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EA293B52854DA08793E83038CED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57D0D-5329-4FF7-B599-B163FD86EB62}"/>
      </w:docPartPr>
      <w:docPartBody>
        <w:p w:rsidR="004B3687" w:rsidRDefault="004B3687">
          <w:pPr>
            <w:pStyle w:val="AEEA293B52854DA08793E83038CEDECA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F2E9D223FF44D28D3BFF9FB9F15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97BC6-7B21-493D-9E59-A096CA0982D0}"/>
      </w:docPartPr>
      <w:docPartBody>
        <w:p w:rsidR="004B3687" w:rsidRDefault="004B3687">
          <w:pPr>
            <w:pStyle w:val="FEF2E9D223FF44D28D3BFF9FB9F15EC1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61CE76C07E479C9FD833B988A8B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33F0D-8A12-43A6-850B-6E76606EAF70}"/>
      </w:docPartPr>
      <w:docPartBody>
        <w:p w:rsidR="004B3687" w:rsidRDefault="004B3687">
          <w:pPr>
            <w:pStyle w:val="0761CE76C07E479C9FD833B988A8B4F4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6F43DBF9A1492A90050C8C1695C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BCF4B-CDCE-43C3-9E52-8DF74516B86B}"/>
      </w:docPartPr>
      <w:docPartBody>
        <w:p w:rsidR="004B3687" w:rsidRDefault="004B3687">
          <w:pPr>
            <w:pStyle w:val="FD6F43DBF9A1492A90050C8C1695CBDF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4419949C1943CFBDAC2C17F0299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172CE-A1A5-4661-B935-4C334D1040B9}"/>
      </w:docPartPr>
      <w:docPartBody>
        <w:p w:rsidR="004B3687" w:rsidRDefault="004B3687">
          <w:pPr>
            <w:pStyle w:val="A74419949C1943CFBDAC2C17F0299EB7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471D3F810B4FF080F772DEEB6BE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AF984-76ED-42D9-98FB-B93F38BE8618}"/>
      </w:docPartPr>
      <w:docPartBody>
        <w:p w:rsidR="004B3687" w:rsidRDefault="004B3687">
          <w:pPr>
            <w:pStyle w:val="5D471D3F810B4FF080F772DEEB6BE048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700281C348460DB56040066DD8E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F325D-6C4E-4BB6-9B3F-39C0B883346A}"/>
      </w:docPartPr>
      <w:docPartBody>
        <w:p w:rsidR="004B3687" w:rsidRDefault="004B3687">
          <w:pPr>
            <w:pStyle w:val="1A700281C348460DB56040066DD8EBD0"/>
          </w:pPr>
          <w:r w:rsidRPr="00017112">
            <w:rPr>
              <w:rStyle w:val="PlaceholderText"/>
            </w:rPr>
            <w:t>Choose an item.</w:t>
          </w:r>
        </w:p>
      </w:docPartBody>
    </w:docPart>
    <w:docPart>
      <w:docPartPr>
        <w:name w:val="0A1C63F0F11E4CB1820A80545D80A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8E2A3-A03C-4DD5-86F7-C28880610218}"/>
      </w:docPartPr>
      <w:docPartBody>
        <w:p w:rsidR="004B3687" w:rsidRDefault="004B3687">
          <w:pPr>
            <w:pStyle w:val="0A1C63F0F11E4CB1820A80545D80A061"/>
          </w:pPr>
          <w:r w:rsidRPr="00017112">
            <w:rPr>
              <w:rStyle w:val="PlaceholderText"/>
            </w:rPr>
            <w:t>Choose an item.</w:t>
          </w:r>
        </w:p>
      </w:docPartBody>
    </w:docPart>
    <w:docPart>
      <w:docPartPr>
        <w:name w:val="EB9A55E03D27445FB780932B30D30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05AE1-E375-4A81-9AE4-49B8338D45D4}"/>
      </w:docPartPr>
      <w:docPartBody>
        <w:p w:rsidR="004B3687" w:rsidRDefault="004B3687">
          <w:pPr>
            <w:pStyle w:val="EB9A55E03D27445FB780932B30D30E42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1BC1114E314585B4A830CE3B0DB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BED61-FCC4-4890-9D1A-1CC02533B6B5}"/>
      </w:docPartPr>
      <w:docPartBody>
        <w:p w:rsidR="004B3687" w:rsidRDefault="004B3687">
          <w:pPr>
            <w:pStyle w:val="7E1BC1114E314585B4A830CE3B0DB594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DA24AC18D947E6AD5BEC0CB97FB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CC197-0C01-423B-9FD7-1BAA04A4B764}"/>
      </w:docPartPr>
      <w:docPartBody>
        <w:p w:rsidR="004B3687" w:rsidRDefault="004B3687">
          <w:pPr>
            <w:pStyle w:val="CBDA24AC18D947E6AD5BEC0CB97FBE52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2227457E7244E981D66DAFEFDF3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17CC1-717C-4C52-BEC6-15AA32BD766A}"/>
      </w:docPartPr>
      <w:docPartBody>
        <w:p w:rsidR="004B3687" w:rsidRDefault="004B3687">
          <w:pPr>
            <w:pStyle w:val="232227457E7244E981D66DAFEFDF3BA7"/>
          </w:pPr>
          <w:r w:rsidRPr="00017112">
            <w:rPr>
              <w:rStyle w:val="PlaceholderText"/>
            </w:rPr>
            <w:t>Choose an item.</w:t>
          </w:r>
        </w:p>
      </w:docPartBody>
    </w:docPart>
    <w:docPart>
      <w:docPartPr>
        <w:name w:val="59F76CEE392D42CEA5ADEAB62A01A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0FFF9-14D0-4C7E-9CE4-D87C3329740E}"/>
      </w:docPartPr>
      <w:docPartBody>
        <w:p w:rsidR="004B3687" w:rsidRDefault="004B3687">
          <w:pPr>
            <w:pStyle w:val="59F76CEE392D42CEA5ADEAB62A01A73B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48524DF1C749A3ABE26600681C0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1C015-F626-4029-87BE-F2F15C50E56A}"/>
      </w:docPartPr>
      <w:docPartBody>
        <w:p w:rsidR="004B3687" w:rsidRDefault="004B3687">
          <w:pPr>
            <w:pStyle w:val="3948524DF1C749A3ABE26600681C066C"/>
          </w:pPr>
          <w:r w:rsidRPr="00017112">
            <w:rPr>
              <w:rStyle w:val="PlaceholderText"/>
            </w:rPr>
            <w:t>Choose an item.</w:t>
          </w:r>
        </w:p>
      </w:docPartBody>
    </w:docPart>
    <w:docPart>
      <w:docPartPr>
        <w:name w:val="0ED274DC3D074B2D983FBB554BB75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E1777-EB10-46A4-9AAF-A93F9D0218E9}"/>
      </w:docPartPr>
      <w:docPartBody>
        <w:p w:rsidR="004B3687" w:rsidRDefault="004B3687">
          <w:pPr>
            <w:pStyle w:val="0ED274DC3D074B2D983FBB554BB75E4F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8A7ECB28104FEB9249FAA7F39CB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4E1B0-91C4-493A-B9D4-727C36C4A3F6}"/>
      </w:docPartPr>
      <w:docPartBody>
        <w:p w:rsidR="004B3687" w:rsidRDefault="004B3687">
          <w:pPr>
            <w:pStyle w:val="0F8A7ECB28104FEB9249FAA7F39CBC43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87"/>
    <w:rsid w:val="004B3687"/>
    <w:rsid w:val="00CA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FB1847EA683A4ED0B69DA77053794DB8">
    <w:name w:val="FB1847EA683A4ED0B69DA77053794DB8"/>
  </w:style>
  <w:style w:type="paragraph" w:customStyle="1" w:styleId="1C9E4639C83F4E2D9BC31DE31CCD3EB3">
    <w:name w:val="1C9E4639C83F4E2D9BC31DE31CCD3EB3"/>
  </w:style>
  <w:style w:type="paragraph" w:customStyle="1" w:styleId="C2D00FACFC884CF7AED89E7F8E890E79">
    <w:name w:val="C2D00FACFC884CF7AED89E7F8E890E79"/>
  </w:style>
  <w:style w:type="paragraph" w:customStyle="1" w:styleId="4E83A44B12B94823A52E82546A2C1A9B">
    <w:name w:val="4E83A44B12B94823A52E82546A2C1A9B"/>
  </w:style>
  <w:style w:type="paragraph" w:customStyle="1" w:styleId="C7AC8770BA424281A67F239F89D49975">
    <w:name w:val="C7AC8770BA424281A67F239F89D49975"/>
  </w:style>
  <w:style w:type="paragraph" w:customStyle="1" w:styleId="BA0154C6BE114797B1E3373B093CC49A">
    <w:name w:val="BA0154C6BE114797B1E3373B093CC49A"/>
  </w:style>
  <w:style w:type="paragraph" w:customStyle="1" w:styleId="9ED4BF00CB0B48F29CCA664EB4C463C8">
    <w:name w:val="9ED4BF00CB0B48F29CCA664EB4C463C8"/>
  </w:style>
  <w:style w:type="paragraph" w:customStyle="1" w:styleId="6938419C06E34E18B7520508D830BF1B">
    <w:name w:val="6938419C06E34E18B7520508D830BF1B"/>
  </w:style>
  <w:style w:type="paragraph" w:customStyle="1" w:styleId="8204EDF2B3514C77B307630DA7FE539E">
    <w:name w:val="8204EDF2B3514C77B307630DA7FE539E"/>
  </w:style>
  <w:style w:type="paragraph" w:customStyle="1" w:styleId="6D13B3814E144B4AA067F1EC922E1F83">
    <w:name w:val="6D13B3814E144B4AA067F1EC922E1F83"/>
  </w:style>
  <w:style w:type="paragraph" w:customStyle="1" w:styleId="B1AA10F79DB949868132720846C071DA">
    <w:name w:val="B1AA10F79DB949868132720846C071DA"/>
  </w:style>
  <w:style w:type="paragraph" w:customStyle="1" w:styleId="EBD3693C41304E09AED3436A658CCB80">
    <w:name w:val="EBD3693C41304E09AED3436A658CCB80"/>
  </w:style>
  <w:style w:type="paragraph" w:customStyle="1" w:styleId="8E557AED067F4D10BBBDE3C067FC1D53">
    <w:name w:val="8E557AED067F4D10BBBDE3C067FC1D53"/>
  </w:style>
  <w:style w:type="paragraph" w:customStyle="1" w:styleId="E70B16B15D9E4C4B89002FD649D15781">
    <w:name w:val="E70B16B15D9E4C4B89002FD649D15781"/>
  </w:style>
  <w:style w:type="paragraph" w:customStyle="1" w:styleId="C15204669A0B42FD93572DB98DFE17D9">
    <w:name w:val="C15204669A0B42FD93572DB98DFE17D9"/>
  </w:style>
  <w:style w:type="paragraph" w:customStyle="1" w:styleId="AEEA293B52854DA08793E83038CEDECA">
    <w:name w:val="AEEA293B52854DA08793E83038CEDECA"/>
  </w:style>
  <w:style w:type="paragraph" w:customStyle="1" w:styleId="FEF2E9D223FF44D28D3BFF9FB9F15EC1">
    <w:name w:val="FEF2E9D223FF44D28D3BFF9FB9F15EC1"/>
  </w:style>
  <w:style w:type="paragraph" w:customStyle="1" w:styleId="0761CE76C07E479C9FD833B988A8B4F4">
    <w:name w:val="0761CE76C07E479C9FD833B988A8B4F4"/>
  </w:style>
  <w:style w:type="paragraph" w:customStyle="1" w:styleId="FD6F43DBF9A1492A90050C8C1695CBDF">
    <w:name w:val="FD6F43DBF9A1492A90050C8C1695CBDF"/>
  </w:style>
  <w:style w:type="paragraph" w:customStyle="1" w:styleId="A74419949C1943CFBDAC2C17F0299EB7">
    <w:name w:val="A74419949C1943CFBDAC2C17F0299EB7"/>
  </w:style>
  <w:style w:type="paragraph" w:customStyle="1" w:styleId="5D471D3F810B4FF080F772DEEB6BE048">
    <w:name w:val="5D471D3F810B4FF080F772DEEB6BE048"/>
  </w:style>
  <w:style w:type="paragraph" w:customStyle="1" w:styleId="1A700281C348460DB56040066DD8EBD0">
    <w:name w:val="1A700281C348460DB56040066DD8EBD0"/>
  </w:style>
  <w:style w:type="paragraph" w:customStyle="1" w:styleId="0A1C63F0F11E4CB1820A80545D80A061">
    <w:name w:val="0A1C63F0F11E4CB1820A80545D80A061"/>
  </w:style>
  <w:style w:type="paragraph" w:customStyle="1" w:styleId="EB9A55E03D27445FB780932B30D30E42">
    <w:name w:val="EB9A55E03D27445FB780932B30D30E42"/>
  </w:style>
  <w:style w:type="paragraph" w:customStyle="1" w:styleId="7E1BC1114E314585B4A830CE3B0DB594">
    <w:name w:val="7E1BC1114E314585B4A830CE3B0DB594"/>
  </w:style>
  <w:style w:type="paragraph" w:customStyle="1" w:styleId="CBDA24AC18D947E6AD5BEC0CB97FBE52">
    <w:name w:val="CBDA24AC18D947E6AD5BEC0CB97FBE52"/>
  </w:style>
  <w:style w:type="paragraph" w:customStyle="1" w:styleId="232227457E7244E981D66DAFEFDF3BA7">
    <w:name w:val="232227457E7244E981D66DAFEFDF3BA7"/>
  </w:style>
  <w:style w:type="paragraph" w:customStyle="1" w:styleId="59F76CEE392D42CEA5ADEAB62A01A73B">
    <w:name w:val="59F76CEE392D42CEA5ADEAB62A01A73B"/>
  </w:style>
  <w:style w:type="paragraph" w:customStyle="1" w:styleId="3948524DF1C749A3ABE26600681C066C">
    <w:name w:val="3948524DF1C749A3ABE26600681C066C"/>
  </w:style>
  <w:style w:type="paragraph" w:customStyle="1" w:styleId="0ED274DC3D074B2D983FBB554BB75E4F">
    <w:name w:val="0ED274DC3D074B2D983FBB554BB75E4F"/>
  </w:style>
  <w:style w:type="paragraph" w:customStyle="1" w:styleId="0F8A7ECB28104FEB9249FAA7F39CBC43">
    <w:name w:val="0F8A7ECB28104FEB9249FAA7F39CBC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CA27B-5E34-4CE2-A15D-C05BF511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Sighting Report Form</Template>
  <TotalTime>0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Carys Samuel</dc:creator>
  <cp:keywords/>
  <dc:description/>
  <cp:lastModifiedBy>Carys Samuel</cp:lastModifiedBy>
  <cp:revision>1</cp:revision>
  <dcterms:created xsi:type="dcterms:W3CDTF">2025-11-28T18:08:00Z</dcterms:created>
  <dcterms:modified xsi:type="dcterms:W3CDTF">2025-11-28T18:08:00Z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59e5fe0-93b7-4e24-83b8-c0737a05597a_Enabled">
    <vt:lpwstr>true</vt:lpwstr>
  </property>
  <property fmtid="{D5CDD505-2E9C-101B-9397-08002B2CF9AE}" pid="3" name="MSIP_Label_159e5fe0-93b7-4e24-83b8-c0737a05597a_SetDate">
    <vt:lpwstr>2025-08-29T14:15:53Z</vt:lpwstr>
  </property>
  <property fmtid="{D5CDD505-2E9C-101B-9397-08002B2CF9AE}" pid="4" name="MSIP_Label_159e5fe0-93b7-4e24-83b8-c0737a05597a_Method">
    <vt:lpwstr>Standard</vt:lpwstr>
  </property>
  <property fmtid="{D5CDD505-2E9C-101B-9397-08002B2CF9AE}" pid="5" name="MSIP_Label_159e5fe0-93b7-4e24-83b8-c0737a05597a_Name">
    <vt:lpwstr>159e5fe0-93b7-4e24-83b8-c0737a05597a</vt:lpwstr>
  </property>
  <property fmtid="{D5CDD505-2E9C-101B-9397-08002B2CF9AE}" pid="6" name="MSIP_Label_159e5fe0-93b7-4e24-83b8-c0737a05597a_SiteId">
    <vt:lpwstr>681f7310-2191-469b-8ea0-f76b4a7f699f</vt:lpwstr>
  </property>
  <property fmtid="{D5CDD505-2E9C-101B-9397-08002B2CF9AE}" pid="7" name="MSIP_Label_159e5fe0-93b7-4e24-83b8-c0737a05597a_ActionId">
    <vt:lpwstr>21451989-0b5b-49e3-8a10-5ca15e3f4306</vt:lpwstr>
  </property>
  <property fmtid="{D5CDD505-2E9C-101B-9397-08002B2CF9AE}" pid="8" name="MSIP_Label_159e5fe0-93b7-4e24-83b8-c0737a05597a_ContentBits">
    <vt:lpwstr>0</vt:lpwstr>
  </property>
  <property fmtid="{D5CDD505-2E9C-101B-9397-08002B2CF9AE}" pid="9" name="MSIP_Label_159e5fe0-93b7-4e24-83b8-c0737a05597a_Tag">
    <vt:lpwstr>10, 3, 0, 1</vt:lpwstr>
  </property>
  <property fmtid="{D5CDD505-2E9C-101B-9397-08002B2CF9AE}" pid="10" name="ClassificationContentMarkingHeaderShapeIds">
    <vt:lpwstr>230a6a2e,10e428fa,29a1f5ef</vt:lpwstr>
  </property>
  <property fmtid="{D5CDD505-2E9C-101B-9397-08002B2CF9AE}" pid="11" name="ClassificationContentMarkingHeaderFontProps">
    <vt:lpwstr>#0000ff,10,Aptos</vt:lpwstr>
  </property>
  <property fmtid="{D5CDD505-2E9C-101B-9397-08002B2CF9AE}" pid="12" name="ClassificationContentMarkingHeaderText">
    <vt:lpwstr>OFFICIAL</vt:lpwstr>
  </property>
  <property fmtid="{D5CDD505-2E9C-101B-9397-08002B2CF9AE}" pid="13" name="ClassificationContentMarkingFooterShapeIds">
    <vt:lpwstr>2315fe10,6a324f30,9d43003</vt:lpwstr>
  </property>
  <property fmtid="{D5CDD505-2E9C-101B-9397-08002B2CF9AE}" pid="14" name="ClassificationContentMarkingFooterFontProps">
    <vt:lpwstr>#0000ff,10,Aptos</vt:lpwstr>
  </property>
  <property fmtid="{D5CDD505-2E9C-101B-9397-08002B2CF9AE}" pid="15" name="ClassificationContentMarkingFooterText">
    <vt:lpwstr>OFFICIAL</vt:lpwstr>
  </property>
  <property fmtid="{D5CDD505-2E9C-101B-9397-08002B2CF9AE}" pid="16" name="MSIP_Label_c0004ba1-609c-44f5-84af-c7cdcba03dbe_Enabled">
    <vt:lpwstr>true</vt:lpwstr>
  </property>
  <property fmtid="{D5CDD505-2E9C-101B-9397-08002B2CF9AE}" pid="17" name="MSIP_Label_c0004ba1-609c-44f5-84af-c7cdcba03dbe_SetDate">
    <vt:lpwstr>2025-11-28T18:08:48Z</vt:lpwstr>
  </property>
  <property fmtid="{D5CDD505-2E9C-101B-9397-08002B2CF9AE}" pid="18" name="MSIP_Label_c0004ba1-609c-44f5-84af-c7cdcba03dbe_Method">
    <vt:lpwstr>Standard</vt:lpwstr>
  </property>
  <property fmtid="{D5CDD505-2E9C-101B-9397-08002B2CF9AE}" pid="19" name="MSIP_Label_c0004ba1-609c-44f5-84af-c7cdcba03dbe_Name">
    <vt:lpwstr>Official</vt:lpwstr>
  </property>
  <property fmtid="{D5CDD505-2E9C-101B-9397-08002B2CF9AE}" pid="20" name="MSIP_Label_c0004ba1-609c-44f5-84af-c7cdcba03dbe_SiteId">
    <vt:lpwstr>1333559a-439a-4a0a-bdc0-a46cd38882d7</vt:lpwstr>
  </property>
  <property fmtid="{D5CDD505-2E9C-101B-9397-08002B2CF9AE}" pid="21" name="MSIP_Label_c0004ba1-609c-44f5-84af-c7cdcba03dbe_ActionId">
    <vt:lpwstr>8977fdea-f0b1-4b3e-b6ff-687d982bbbac</vt:lpwstr>
  </property>
  <property fmtid="{D5CDD505-2E9C-101B-9397-08002B2CF9AE}" pid="22" name="MSIP_Label_c0004ba1-609c-44f5-84af-c7cdcba03dbe_ContentBits">
    <vt:lpwstr>3</vt:lpwstr>
  </property>
  <property fmtid="{D5CDD505-2E9C-101B-9397-08002B2CF9AE}" pid="23" name="MSIP_Label_c0004ba1-609c-44f5-84af-c7cdcba03dbe_Tag">
    <vt:lpwstr>10, 3, 0, 1</vt:lpwstr>
  </property>
</Properties>
</file>